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ackground w:color="FFFFFF" w:themeColor="background1"/>
  <w:body>
    <w:p xmlns:wp14="http://schemas.microsoft.com/office/word/2010/wordml" w:rsidRPr="00EF1D73" w:rsidR="003900B3" w:rsidP="00E27ABC" w:rsidRDefault="003900B3" w14:paraId="672A6659" wp14:textId="77777777"/>
    <w:p xmlns:wp14="http://schemas.microsoft.com/office/word/2010/wordml" w:rsidRPr="00325E2C" w:rsidR="00325E2C" w:rsidP="00325E2C" w:rsidRDefault="00325E2C" w14:paraId="0A37501D" wp14:textId="77777777">
      <w:pPr>
        <w:jc w:val="center"/>
        <w:rPr>
          <w:rFonts w:eastAsia="Times New Roman"/>
          <w:noProof/>
          <w:sz w:val="22"/>
          <w:szCs w:val="22"/>
          <w:lang w:val="en-GB" w:eastAsia="en-GB"/>
        </w:rPr>
      </w:pPr>
      <w:r w:rsidRPr="00325E2C">
        <w:rPr>
          <w:rFonts w:ascii="Calibri" w:hAnsi="Calibri" w:eastAsia="Times New Roman" w:cs="Times New Roman"/>
          <w:noProof/>
          <w:sz w:val="22"/>
          <w:szCs w:val="22"/>
          <w:lang w:val="en-GB" w:eastAsia="en-GB"/>
        </w:rPr>
        <w:drawing>
          <wp:inline xmlns:wp14="http://schemas.microsoft.com/office/word/2010/wordprocessingDrawing" distT="0" distB="0" distL="0" distR="0" wp14:anchorId="2B0AC5C4" wp14:editId="5751AFD1">
            <wp:extent cx="1472540" cy="1348928"/>
            <wp:effectExtent l="0" t="0" r="0" b="3810"/>
            <wp:docPr id="1" name="Picture 1" descr="C:\Users\jgallimore\AppData\Local\Microsoft\Windows\INetCache\Content.Word\stjames_logo_darkblue_tex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gallimore\AppData\Local\Microsoft\Windows\INetCache\Content.Word\stjames_logo_darkblue_tex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282" cy="1392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325E2C" w:rsidR="00325E2C" w:rsidP="00325E2C" w:rsidRDefault="00325E2C" w14:paraId="5DAB6C7B" wp14:textId="77777777">
      <w:pPr>
        <w:jc w:val="center"/>
        <w:rPr>
          <w:rFonts w:eastAsia="Times New Roman"/>
          <w:noProof/>
          <w:sz w:val="16"/>
          <w:szCs w:val="16"/>
          <w:lang w:val="en-GB" w:eastAsia="en-GB"/>
        </w:rPr>
      </w:pPr>
    </w:p>
    <w:p xmlns:wp14="http://schemas.microsoft.com/office/word/2010/wordml" w:rsidR="00511C59" w:rsidP="00F67E64" w:rsidRDefault="00325E2C" w14:paraId="3787F770" wp14:textId="77777777">
      <w:pPr>
        <w:jc w:val="center"/>
        <w:rPr>
          <w:noProof/>
          <w:lang w:val="en-GB" w:eastAsia="en-GB"/>
        </w:rPr>
      </w:pPr>
      <w:r w:rsidRPr="00325E2C">
        <w:rPr>
          <w:rFonts w:eastAsia="Times New Roman"/>
          <w:b/>
          <w:i/>
          <w:noProof/>
          <w:color w:val="365F91" w:themeColor="accent1" w:themeShade="BF"/>
          <w:sz w:val="22"/>
          <w:szCs w:val="22"/>
          <w:lang w:val="en-GB" w:eastAsia="en-GB"/>
        </w:rPr>
        <w:t>Every Child    Every Chance</w:t>
      </w:r>
      <w:r>
        <w:rPr>
          <w:rFonts w:eastAsia="Times New Roman"/>
          <w:b/>
          <w:i/>
          <w:noProof/>
          <w:color w:val="365F91" w:themeColor="accent1" w:themeShade="BF"/>
          <w:sz w:val="22"/>
          <w:szCs w:val="22"/>
          <w:lang w:val="en-GB" w:eastAsia="en-GB"/>
        </w:rPr>
        <w:t xml:space="preserve">  </w:t>
      </w:r>
      <w:r w:rsidRPr="00325E2C">
        <w:rPr>
          <w:rFonts w:eastAsia="Times New Roman"/>
          <w:b/>
          <w:i/>
          <w:noProof/>
          <w:color w:val="365F91" w:themeColor="accent1" w:themeShade="BF"/>
          <w:sz w:val="22"/>
          <w:szCs w:val="22"/>
          <w:lang w:val="en-GB" w:eastAsia="en-GB"/>
        </w:rPr>
        <w:t xml:space="preserve"> Every Day</w:t>
      </w:r>
    </w:p>
    <w:p xmlns:wp14="http://schemas.microsoft.com/office/word/2010/wordml" w:rsidR="006E6BD9" w:rsidP="006E6BD9" w:rsidRDefault="006E6BD9" w14:paraId="02EB378F" wp14:textId="77777777">
      <w:pPr>
        <w:pStyle w:val="PlainText"/>
        <w:jc w:val="center"/>
        <w:rPr>
          <w:rFonts w:ascii="Arial" w:hAnsi="Arial"/>
          <w:b/>
          <w:sz w:val="24"/>
        </w:rPr>
      </w:pPr>
    </w:p>
    <w:p xmlns:wp14="http://schemas.microsoft.com/office/word/2010/wordml" w:rsidRPr="006E6BD9" w:rsidR="006E6BD9" w:rsidP="006E6BD9" w:rsidRDefault="006E6BD9" w14:paraId="6A05A809" wp14:textId="77777777">
      <w:pPr>
        <w:pStyle w:val="PlainText"/>
        <w:jc w:val="center"/>
        <w:rPr>
          <w:rFonts w:ascii="Arial" w:hAnsi="Arial" w:cs="Arial"/>
          <w:b/>
          <w:sz w:val="22"/>
          <w:szCs w:val="22"/>
        </w:rPr>
      </w:pPr>
    </w:p>
    <w:p xmlns:wp14="http://schemas.microsoft.com/office/word/2010/wordml" w:rsidRPr="006E6BD9" w:rsidR="006E6BD9" w:rsidP="006E6BD9" w:rsidRDefault="006E6BD9" w14:paraId="0FF2D34C" wp14:textId="77777777">
      <w:pPr>
        <w:pStyle w:val="PlainText"/>
        <w:jc w:val="center"/>
        <w:rPr>
          <w:rFonts w:ascii="Arial" w:hAnsi="Arial" w:cs="Arial"/>
          <w:b/>
          <w:sz w:val="22"/>
          <w:szCs w:val="22"/>
        </w:rPr>
      </w:pPr>
      <w:r w:rsidRPr="006E6BD9">
        <w:rPr>
          <w:rFonts w:ascii="Arial" w:hAnsi="Arial" w:cs="Arial"/>
          <w:b/>
          <w:sz w:val="22"/>
          <w:szCs w:val="22"/>
        </w:rPr>
        <w:t>JOB DESCRIPTION</w:t>
      </w:r>
    </w:p>
    <w:p xmlns:wp14="http://schemas.microsoft.com/office/word/2010/wordml" w:rsidRPr="006E6BD9" w:rsidR="006E6BD9" w:rsidP="006E6BD9" w:rsidRDefault="006E6BD9" w14:paraId="5A39BBE3" wp14:textId="77777777">
      <w:pPr>
        <w:pStyle w:val="PlainText"/>
        <w:jc w:val="both"/>
        <w:rPr>
          <w:rFonts w:ascii="Arial" w:hAnsi="Arial" w:cs="Arial"/>
          <w:b/>
          <w:sz w:val="22"/>
          <w:szCs w:val="22"/>
        </w:rPr>
      </w:pPr>
      <w:r w:rsidRPr="006E6BD9">
        <w:rPr>
          <w:rFonts w:ascii="Arial" w:hAnsi="Arial" w:cs="Arial"/>
          <w:b/>
          <w:sz w:val="22"/>
          <w:szCs w:val="22"/>
        </w:rPr>
        <w:tab/>
      </w:r>
      <w:r w:rsidRPr="006E6BD9">
        <w:rPr>
          <w:rFonts w:ascii="Arial" w:hAnsi="Arial" w:cs="Arial"/>
          <w:b/>
          <w:sz w:val="22"/>
          <w:szCs w:val="22"/>
        </w:rPr>
        <w:tab/>
      </w:r>
      <w:r w:rsidRPr="006E6BD9">
        <w:rPr>
          <w:rFonts w:ascii="Arial" w:hAnsi="Arial" w:cs="Arial"/>
          <w:b/>
          <w:sz w:val="22"/>
          <w:szCs w:val="22"/>
        </w:rPr>
        <w:tab/>
      </w:r>
    </w:p>
    <w:p xmlns:wp14="http://schemas.microsoft.com/office/word/2010/wordml" w:rsidRPr="006E6BD9" w:rsidR="006E6BD9" w:rsidP="006E6BD9" w:rsidRDefault="006E6BD9" w14:paraId="41C8F396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6E6BD9" w:rsidR="006E6BD9" w:rsidP="006E6BD9" w:rsidRDefault="006E6BD9" w14:paraId="2DB58954" wp14:textId="0122623C">
      <w:pPr>
        <w:pStyle w:val="PlainText"/>
        <w:jc w:val="both"/>
        <w:rPr>
          <w:rFonts w:ascii="Arial" w:hAnsi="Arial" w:cs="Arial"/>
          <w:sz w:val="22"/>
          <w:szCs w:val="22"/>
        </w:rPr>
      </w:pPr>
      <w:r w:rsidRPr="7F6FBC31" w:rsidR="006E6BD9">
        <w:rPr>
          <w:rFonts w:ascii="Arial" w:hAnsi="Arial" w:cs="Arial"/>
          <w:b w:val="1"/>
          <w:bCs w:val="1"/>
          <w:sz w:val="22"/>
          <w:szCs w:val="22"/>
        </w:rPr>
        <w:t>POST :</w:t>
      </w:r>
      <w:r>
        <w:tab/>
      </w:r>
      <w:r>
        <w:tab/>
      </w:r>
      <w:r>
        <w:tab/>
      </w:r>
      <w:r w:rsidRPr="7F6FBC31" w:rsidR="0ECA269C">
        <w:rPr>
          <w:rFonts w:ascii="Arial" w:hAnsi="Arial" w:cs="Arial"/>
          <w:b w:val="1"/>
          <w:bCs w:val="1"/>
          <w:sz w:val="22"/>
          <w:szCs w:val="22"/>
        </w:rPr>
        <w:t>Midday Supervisor</w:t>
      </w:r>
    </w:p>
    <w:p xmlns:wp14="http://schemas.microsoft.com/office/word/2010/wordml" w:rsidRPr="006E6BD9" w:rsidR="006E6BD9" w:rsidP="006E6BD9" w:rsidRDefault="006E6BD9" w14:paraId="72A3D3EC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6E6BD9" w:rsidR="006E6BD9" w:rsidP="006E6BD9" w:rsidRDefault="006E6BD9" w14:paraId="49EDA5AF" wp14:textId="2B17509A">
      <w:pPr>
        <w:pStyle w:val="PlainText"/>
        <w:jc w:val="both"/>
        <w:rPr>
          <w:rFonts w:ascii="Arial" w:hAnsi="Arial" w:cs="Arial"/>
          <w:sz w:val="22"/>
          <w:szCs w:val="22"/>
        </w:rPr>
      </w:pPr>
      <w:r w:rsidRPr="7F6FBC31" w:rsidR="006E6BD9">
        <w:rPr>
          <w:rFonts w:ascii="Arial" w:hAnsi="Arial" w:cs="Arial"/>
          <w:b w:val="1"/>
          <w:bCs w:val="1"/>
          <w:sz w:val="22"/>
          <w:szCs w:val="22"/>
        </w:rPr>
        <w:t xml:space="preserve">RESPONSIBLE </w:t>
      </w:r>
      <w:r w:rsidRPr="7F6FBC31" w:rsidR="006E6BD9">
        <w:rPr>
          <w:rFonts w:ascii="Arial" w:hAnsi="Arial" w:cs="Arial"/>
          <w:b w:val="1"/>
          <w:bCs w:val="1"/>
          <w:sz w:val="22"/>
          <w:szCs w:val="22"/>
        </w:rPr>
        <w:t>TO:</w:t>
      </w:r>
      <w:r>
        <w:tab/>
      </w:r>
      <w:r>
        <w:tab/>
      </w:r>
      <w:r w:rsidRPr="7F6FBC31" w:rsidR="006E6BD9">
        <w:rPr>
          <w:rFonts w:ascii="Arial" w:hAnsi="Arial" w:cs="Arial"/>
          <w:sz w:val="22"/>
          <w:szCs w:val="22"/>
        </w:rPr>
        <w:t>Head</w:t>
      </w:r>
      <w:r w:rsidRPr="7F6FBC31" w:rsidR="081DD316">
        <w:rPr>
          <w:rFonts w:ascii="Arial" w:hAnsi="Arial" w:cs="Arial"/>
          <w:sz w:val="22"/>
          <w:szCs w:val="22"/>
        </w:rPr>
        <w:t>teacher</w:t>
      </w:r>
    </w:p>
    <w:p xmlns:wp14="http://schemas.microsoft.com/office/word/2010/wordml" w:rsidRPr="006E6BD9" w:rsidR="006E6BD9" w:rsidP="006E6BD9" w:rsidRDefault="006E6BD9" w14:paraId="0D0B940D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6E6BD9" w:rsidR="006E6BD9" w:rsidP="006E6BD9" w:rsidRDefault="006E6BD9" w14:paraId="296A32EF" wp14:textId="175E57A6">
      <w:pPr>
        <w:pStyle w:val="PlainText"/>
        <w:jc w:val="both"/>
        <w:rPr>
          <w:rFonts w:ascii="Arial" w:hAnsi="Arial" w:cs="Arial"/>
          <w:sz w:val="22"/>
          <w:szCs w:val="22"/>
        </w:rPr>
      </w:pPr>
      <w:r w:rsidRPr="7F6FBC31" w:rsidR="006E6BD9">
        <w:rPr>
          <w:rFonts w:ascii="Arial" w:hAnsi="Arial" w:cs="Arial"/>
          <w:b w:val="1"/>
          <w:bCs w:val="1"/>
          <w:sz w:val="22"/>
          <w:szCs w:val="22"/>
        </w:rPr>
        <w:t>HOURS PER WEEK:</w:t>
      </w:r>
      <w:r>
        <w:tab/>
      </w:r>
      <w:r>
        <w:tab/>
      </w:r>
      <w:r w:rsidRPr="7F6FBC31" w:rsidR="3042B4F0">
        <w:rPr>
          <w:rFonts w:ascii="Arial" w:hAnsi="Arial" w:cs="Arial"/>
          <w:sz w:val="22"/>
          <w:szCs w:val="22"/>
        </w:rPr>
        <w:t>9 hours 10 minutes</w:t>
      </w:r>
    </w:p>
    <w:p xmlns:wp14="http://schemas.microsoft.com/office/word/2010/wordml" w:rsidRPr="006E6BD9" w:rsidR="006E6BD9" w:rsidP="006E6BD9" w:rsidRDefault="006E6BD9" w14:paraId="0E27B00A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6E6BD9" w:rsidP="006E6BD9" w:rsidRDefault="006E6BD9" w14:paraId="3E8174E5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  <w:r w:rsidRPr="006E6BD9">
        <w:rPr>
          <w:rFonts w:ascii="Arial" w:hAnsi="Arial" w:cs="Arial"/>
          <w:b/>
          <w:sz w:val="22"/>
          <w:szCs w:val="22"/>
        </w:rPr>
        <w:t>Weeks Per Annum</w:t>
      </w:r>
      <w:r w:rsidRPr="006E6BD9">
        <w:rPr>
          <w:rFonts w:ascii="Arial" w:hAnsi="Arial" w:cs="Arial"/>
          <w:sz w:val="22"/>
          <w:szCs w:val="22"/>
        </w:rPr>
        <w:tab/>
      </w:r>
      <w:r w:rsidRPr="006E6BD9">
        <w:rPr>
          <w:rFonts w:ascii="Arial" w:hAnsi="Arial" w:cs="Arial"/>
          <w:sz w:val="22"/>
          <w:szCs w:val="22"/>
        </w:rPr>
        <w:tab/>
      </w:r>
      <w:r w:rsidR="002B198A">
        <w:rPr>
          <w:rFonts w:ascii="Arial" w:hAnsi="Arial" w:cs="Arial"/>
          <w:sz w:val="22"/>
          <w:szCs w:val="22"/>
        </w:rPr>
        <w:t>39 weeks per year</w:t>
      </w:r>
    </w:p>
    <w:p xmlns:wp14="http://schemas.microsoft.com/office/word/2010/wordml" w:rsidRPr="006E6BD9" w:rsidR="002B198A" w:rsidP="006E6BD9" w:rsidRDefault="002B198A" w14:paraId="60061E4C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6E6BD9" w:rsidR="006E6BD9" w:rsidP="112CBA13" w:rsidRDefault="006E6BD9" w14:paraId="5288F8BA" wp14:textId="406A1BEB">
      <w:pPr>
        <w:pStyle w:val="PlainText"/>
        <w:jc w:val="both"/>
        <w:rPr>
          <w:rFonts w:ascii="Arial" w:hAnsi="Arial" w:cs="Arial"/>
          <w:sz w:val="22"/>
          <w:szCs w:val="22"/>
        </w:rPr>
      </w:pPr>
      <w:r w:rsidRPr="6E07960F" w:rsidR="006E6BD9">
        <w:rPr>
          <w:rFonts w:ascii="Arial" w:hAnsi="Arial" w:cs="Arial"/>
          <w:b w:val="1"/>
          <w:bCs w:val="1"/>
          <w:sz w:val="22"/>
          <w:szCs w:val="22"/>
        </w:rPr>
        <w:t>Scale:</w:t>
      </w:r>
      <w:r>
        <w:tab/>
      </w:r>
      <w:r>
        <w:tab/>
      </w:r>
      <w:r>
        <w:tab/>
      </w:r>
      <w:r>
        <w:tab/>
      </w:r>
      <w:r w:rsidRPr="6E07960F" w:rsidR="2764D61B">
        <w:rPr>
          <w:rFonts w:ascii="Arial" w:hAnsi="Arial" w:cs="Arial"/>
          <w:b w:val="1"/>
          <w:bCs w:val="1"/>
          <w:sz w:val="22"/>
          <w:szCs w:val="22"/>
        </w:rPr>
        <w:t xml:space="preserve">Grade </w:t>
      </w:r>
      <w:r w:rsidRPr="6E07960F" w:rsidR="054979A9">
        <w:rPr>
          <w:rFonts w:ascii="Arial" w:hAnsi="Arial" w:cs="Arial"/>
          <w:b w:val="1"/>
          <w:bCs w:val="1"/>
          <w:sz w:val="22"/>
          <w:szCs w:val="22"/>
        </w:rPr>
        <w:t>A</w:t>
      </w:r>
      <w:r w:rsidRPr="6E07960F" w:rsidR="29F13DCF">
        <w:rPr>
          <w:rFonts w:ascii="Arial" w:hAnsi="Arial" w:cs="Arial"/>
          <w:b w:val="1"/>
          <w:bCs w:val="1"/>
          <w:sz w:val="22"/>
          <w:szCs w:val="22"/>
        </w:rPr>
        <w:t xml:space="preserve"> (</w:t>
      </w:r>
      <w:r w:rsidRPr="6E07960F" w:rsidR="6C54085E">
        <w:rPr>
          <w:rFonts w:ascii="Arial" w:hAnsi="Arial" w:cs="Arial"/>
          <w:b w:val="1"/>
          <w:bCs w:val="1"/>
          <w:sz w:val="22"/>
          <w:szCs w:val="22"/>
        </w:rPr>
        <w:t xml:space="preserve">Point </w:t>
      </w:r>
      <w:r w:rsidRPr="6E07960F" w:rsidR="29F13DCF">
        <w:rPr>
          <w:rFonts w:ascii="Arial" w:hAnsi="Arial" w:cs="Arial"/>
          <w:b w:val="1"/>
          <w:bCs w:val="1"/>
          <w:sz w:val="22"/>
          <w:szCs w:val="22"/>
        </w:rPr>
        <w:t>3)</w:t>
      </w:r>
      <w:r w:rsidRPr="6E07960F" w:rsidR="4D91CEBA">
        <w:rPr>
          <w:rFonts w:ascii="Arial" w:hAnsi="Arial" w:cs="Arial"/>
          <w:b w:val="1"/>
          <w:bCs w:val="1"/>
          <w:sz w:val="22"/>
          <w:szCs w:val="22"/>
        </w:rPr>
        <w:t xml:space="preserve"> </w:t>
      </w:r>
    </w:p>
    <w:p xmlns:wp14="http://schemas.microsoft.com/office/word/2010/wordml" w:rsidRPr="006E6BD9" w:rsidR="006E6BD9" w:rsidP="006E6BD9" w:rsidRDefault="006E6BD9" w14:paraId="44EAFD9C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6E6BD9" w:rsidR="006E6BD9" w:rsidP="006E6BD9" w:rsidRDefault="006E6BD9" w14:paraId="4B94D5A5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6E6BD9" w:rsidR="006E6BD9" w:rsidP="7F6FBC31" w:rsidRDefault="006E6BD9" w14:paraId="7080EFC3" wp14:textId="2A157BE8">
      <w:pPr>
        <w:pStyle w:val="PlainText"/>
        <w:jc w:val="both"/>
        <w:rPr>
          <w:rFonts w:ascii="Arial" w:hAnsi="Arial" w:cs="Arial"/>
          <w:b w:val="1"/>
          <w:bCs w:val="1"/>
          <w:sz w:val="22"/>
          <w:szCs w:val="22"/>
        </w:rPr>
      </w:pPr>
      <w:r w:rsidRPr="7F6FBC31" w:rsidR="006E6BD9">
        <w:rPr>
          <w:rFonts w:ascii="Arial" w:hAnsi="Arial" w:cs="Arial"/>
          <w:b w:val="1"/>
          <w:bCs w:val="1"/>
          <w:sz w:val="22"/>
          <w:szCs w:val="22"/>
        </w:rPr>
        <w:t>DUTIES AND RESPONSIBILITIES</w:t>
      </w:r>
      <w:r w:rsidRPr="7F6FBC31" w:rsidR="002B198A">
        <w:rPr>
          <w:rFonts w:ascii="Arial" w:hAnsi="Arial" w:cs="Arial"/>
          <w:b w:val="1"/>
          <w:bCs w:val="1"/>
          <w:sz w:val="22"/>
          <w:szCs w:val="22"/>
        </w:rPr>
        <w:t xml:space="preserve"> AS </w:t>
      </w:r>
      <w:r w:rsidRPr="7F6FBC31" w:rsidR="6E0CF58B">
        <w:rPr>
          <w:rFonts w:ascii="Arial" w:hAnsi="Arial" w:cs="Arial"/>
          <w:b w:val="1"/>
          <w:bCs w:val="1"/>
          <w:sz w:val="22"/>
          <w:szCs w:val="22"/>
        </w:rPr>
        <w:t>MIDDAY SUPERVISOR:</w:t>
      </w:r>
    </w:p>
    <w:p xmlns:wp14="http://schemas.microsoft.com/office/word/2010/wordml" w:rsidRPr="006E6BD9" w:rsidR="006E6BD9" w:rsidP="006E6BD9" w:rsidRDefault="006E6BD9" w14:paraId="3DEEC669" wp14:textId="77777777">
      <w:pPr>
        <w:pStyle w:val="PlainText"/>
        <w:jc w:val="both"/>
        <w:rPr>
          <w:rFonts w:ascii="Arial" w:hAnsi="Arial" w:cs="Arial"/>
          <w:b/>
          <w:sz w:val="22"/>
          <w:szCs w:val="22"/>
        </w:rPr>
      </w:pPr>
    </w:p>
    <w:p xmlns:wp14="http://schemas.microsoft.com/office/word/2010/wordml" w:rsidR="002B198A" w:rsidP="6E07960F" w:rsidRDefault="002B198A" w14:paraId="20788518" wp14:textId="7B26FA77">
      <w:pPr>
        <w:numPr>
          <w:ilvl w:val="0"/>
          <w:numId w:val="9"/>
        </w:numPr>
        <w:ind w:left="72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E07960F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Supervising toilet arrangements and handwashing before and after the meal.</w:t>
      </w:r>
    </w:p>
    <w:p xmlns:wp14="http://schemas.microsoft.com/office/word/2010/wordml" w:rsidR="002B198A" w:rsidP="7F6FBC31" w:rsidRDefault="002B198A" w14:paraId="61E50E60" wp14:textId="1C94F53F">
      <w:pPr>
        <w:pStyle w:val="Normal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06DFB8F9" wp14:textId="58131C6E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Escorting pupils to dining room.</w:t>
      </w:r>
    </w:p>
    <w:p xmlns:wp14="http://schemas.microsoft.com/office/word/2010/wordml" w:rsidR="002B198A" w:rsidP="7F6FBC31" w:rsidRDefault="002B198A" w14:paraId="57597A6C" wp14:textId="42CFF187">
      <w:pPr>
        <w:pStyle w:val="ListParagraph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55D0946B" wp14:textId="602F7096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Directing pupils to their table and ensuring pupils have appropriate meals (meat/vegetarian/packed lunch)</w:t>
      </w:r>
    </w:p>
    <w:p xmlns:wp14="http://schemas.microsoft.com/office/word/2010/wordml" w:rsidR="002B198A" w:rsidP="7F6FBC31" w:rsidRDefault="002B198A" w14:paraId="5F664B42" wp14:textId="1339F58D">
      <w:pPr>
        <w:pStyle w:val="ListParagraph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0F3E3F89" wp14:textId="32FDCDD3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Helping with supervision in the dining </w:t>
      </w:r>
      <w:r w:rsidRPr="7F6FBC31" w:rsidR="37A6AB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room and</w:t>
      </w: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encouraging the development of correct use of cutlery and table manners.</w:t>
      </w:r>
    </w:p>
    <w:p xmlns:wp14="http://schemas.microsoft.com/office/word/2010/wordml" w:rsidR="002B198A" w:rsidP="7F6FBC31" w:rsidRDefault="002B198A" w14:paraId="09621D7C" wp14:textId="6DF54A30">
      <w:pPr>
        <w:pStyle w:val="ListParagraph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29A39CDE" wp14:textId="7C1BA40F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Being sympathetic to children’s home background, and once aware of this, encouraging children to eat and to taste dishes which may be new to them.</w:t>
      </w:r>
    </w:p>
    <w:p xmlns:wp14="http://schemas.microsoft.com/office/word/2010/wordml" w:rsidR="002B198A" w:rsidP="7F6FBC31" w:rsidRDefault="002B198A" w14:paraId="32962DEF" wp14:textId="3AA13CD3">
      <w:pPr>
        <w:pStyle w:val="ListParagraph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08D22489" wp14:textId="2702BC5E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On occasions (at the discretion of the Head</w:t>
      </w:r>
      <w:r w:rsidRPr="7F6FBC31" w:rsidR="4057DC4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teacher</w:t>
      </w: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) </w:t>
      </w: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assisting</w:t>
      </w: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the Kitchen staff where necessary –e.g. this may entail serving an extra sauce, salad </w:t>
      </w: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cream</w:t>
      </w: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or milk etc.</w:t>
      </w:r>
    </w:p>
    <w:p xmlns:wp14="http://schemas.microsoft.com/office/word/2010/wordml" w:rsidR="002B198A" w:rsidP="7F6FBC31" w:rsidRDefault="002B198A" w14:paraId="70D021D2" wp14:textId="4B7315CF">
      <w:pPr>
        <w:pStyle w:val="ListParagraph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66C0FEF6" wp14:textId="7E74B7F6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Maintaining a reasonable noise level in the dining room, so that it is possible to carry out a conversation without shouting.  Also keeping movement by children to a minimum.</w:t>
      </w:r>
    </w:p>
    <w:p xmlns:wp14="http://schemas.microsoft.com/office/word/2010/wordml" w:rsidR="002B198A" w:rsidP="7F6FBC31" w:rsidRDefault="002B198A" w14:paraId="2FF0CACB" wp14:textId="09F72FF1">
      <w:pPr>
        <w:pStyle w:val="ListParagraph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4BF0F33F" wp14:textId="29ABAE48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Supervising the clearing of tables in an orderly manner – (and making allowances for slow eaters).</w:t>
      </w:r>
    </w:p>
    <w:p xmlns:wp14="http://schemas.microsoft.com/office/word/2010/wordml" w:rsidR="002B198A" w:rsidP="7F6FBC31" w:rsidRDefault="002B198A" w14:paraId="70AF0511" wp14:textId="0991C664">
      <w:pPr>
        <w:pStyle w:val="ListParagraph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1407DD0C" wp14:textId="6A6751BC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Responsibility for dealing with spillages/breakages during the service of the meal.</w:t>
      </w:r>
    </w:p>
    <w:p xmlns:wp14="http://schemas.microsoft.com/office/word/2010/wordml" w:rsidR="002B198A" w:rsidP="7F6FBC31" w:rsidRDefault="002B198A" w14:paraId="1D1DB1C4" wp14:textId="0E6A1003">
      <w:pPr>
        <w:pStyle w:val="ListParagraph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4987728D" wp14:textId="388A2F92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Mopping toilet floors if necessary.</w:t>
      </w:r>
    </w:p>
    <w:p xmlns:wp14="http://schemas.microsoft.com/office/word/2010/wordml" w:rsidR="002B198A" w:rsidP="7F6FBC31" w:rsidRDefault="002B198A" w14:paraId="50BDAFDC" wp14:textId="39681E95">
      <w:pPr>
        <w:pStyle w:val="Normal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7ABED94D" wp14:textId="6AA8B936">
      <w:pPr>
        <w:pStyle w:val="ListParagraph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87CE85A" w:rsidP="6E07960F" w:rsidRDefault="487CE85A" w14:paraId="0B3038B4" w14:textId="5B6E308A">
      <w:pPr>
        <w:pStyle w:val="Heading2"/>
        <w:keepNext w:val="1"/>
        <w:ind w:left="72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E07960F" w:rsidP="6E07960F" w:rsidRDefault="6E07960F" w14:paraId="59BD3C31" w14:textId="137FE798">
      <w:pPr>
        <w:pStyle w:val="Normal"/>
        <w:keepNext w:val="1"/>
        <w:rPr>
          <w:noProof w:val="0"/>
          <w:lang w:val="en-US"/>
        </w:rPr>
      </w:pPr>
    </w:p>
    <w:p xmlns:wp14="http://schemas.microsoft.com/office/word/2010/wordml" w:rsidR="002B198A" w:rsidP="7F6FBC31" w:rsidRDefault="002B198A" w14:paraId="5573DF25" wp14:textId="31401DCB">
      <w:pPr>
        <w:pStyle w:val="Heading2"/>
        <w:keepNext w:val="1"/>
        <w:ind w:left="72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PLAYGROUND/SCHOOL BUILDINGS</w:t>
      </w:r>
    </w:p>
    <w:p xmlns:wp14="http://schemas.microsoft.com/office/word/2010/wordml" w:rsidR="002B198A" w:rsidP="7F6FBC31" w:rsidRDefault="002B198A" w14:paraId="63A8862C" wp14:textId="46F4525C">
      <w:pPr>
        <w:pStyle w:val="ListParagraph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627ACA59" wp14:textId="42880852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Supervision in the playground, or on wet days in the hall or classrooms.  (Ensure that you know what the arrangements are for your school in wet weather.)</w:t>
      </w:r>
    </w:p>
    <w:p xmlns:wp14="http://schemas.microsoft.com/office/word/2010/wordml" w:rsidR="002B198A" w:rsidP="7F6FBC31" w:rsidRDefault="002B198A" w14:paraId="72E44772" wp14:textId="5637404A">
      <w:pPr>
        <w:pStyle w:val="ListParagraph"/>
        <w:ind w:left="72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11B36B7E" wp14:textId="23BFF4AD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Tour all parts of the premises for which you are responsible during the dinner period.</w:t>
      </w:r>
    </w:p>
    <w:p xmlns:wp14="http://schemas.microsoft.com/office/word/2010/wordml" w:rsidR="002B198A" w:rsidP="7F6FBC31" w:rsidRDefault="002B198A" w14:paraId="6A12B477" wp14:textId="4689E321">
      <w:pPr>
        <w:pStyle w:val="ListParagraph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4E1A986B" wp14:textId="648D014E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Try to prevent children hurting themselves or damaging property.</w:t>
      </w:r>
    </w:p>
    <w:p xmlns:wp14="http://schemas.microsoft.com/office/word/2010/wordml" w:rsidR="002B198A" w:rsidP="7F6FBC31" w:rsidRDefault="002B198A" w14:paraId="26A45366" wp14:textId="1EACC111">
      <w:pPr>
        <w:pStyle w:val="ListParagraph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00D09600" wp14:textId="2B7106F0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Responsibility for organising games and activities – as required.</w:t>
      </w:r>
    </w:p>
    <w:p xmlns:wp14="http://schemas.microsoft.com/office/word/2010/wordml" w:rsidR="002B198A" w:rsidP="7F6FBC31" w:rsidRDefault="002B198A" w14:paraId="4AA9D681" wp14:textId="529BC4F9">
      <w:pPr>
        <w:pStyle w:val="ListParagraph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347282D0" wp14:textId="69102B1A">
      <w:pPr>
        <w:pStyle w:val="ListParagraph"/>
        <w:numPr>
          <w:ilvl w:val="0"/>
          <w:numId w:val="9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F6FBC31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Any other duties which may be required by the Head</w:t>
      </w:r>
      <w:r w:rsidRPr="7F6FBC31" w:rsidR="26FD1C1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teacher</w:t>
      </w:r>
    </w:p>
    <w:p xmlns:wp14="http://schemas.microsoft.com/office/word/2010/wordml" w:rsidR="002B198A" w:rsidP="7F6FBC31" w:rsidRDefault="002B198A" w14:paraId="019347B3" wp14:textId="60BBD668">
      <w:pPr>
        <w:pStyle w:val="ListParagraph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R="002B198A" w:rsidP="7F6FBC31" w:rsidRDefault="002B198A" w14:paraId="44E871BC" wp14:textId="26A08918">
      <w:pPr>
        <w:pStyle w:val="ListParagraph"/>
        <w:numPr>
          <w:ilvl w:val="0"/>
          <w:numId w:val="9"/>
        </w:numPr>
        <w:shd w:val="clear" w:color="auto" w:fill="FFFFFF" w:themeFill="background1"/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87CE85A" w:rsidR="6E0CF5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Dealing with First Aid </w:t>
      </w:r>
      <w:r w:rsidRPr="487CE85A" w:rsidR="1628D6C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incidents and logging these on the online medical tracker</w:t>
      </w:r>
    </w:p>
    <w:p w:rsidR="487CE85A" w:rsidP="487CE85A" w:rsidRDefault="487CE85A" w14:paraId="3C638EA9" w14:textId="6CBDF62B">
      <w:pPr>
        <w:pStyle w:val="PlainText"/>
        <w:spacing w:after="200" w:line="276" w:lineRule="auto"/>
        <w:rPr>
          <w:rFonts w:ascii="Arial" w:hAnsi="Arial" w:cs="Arial"/>
          <w:i w:val="1"/>
          <w:iCs w:val="1"/>
        </w:rPr>
      </w:pPr>
    </w:p>
    <w:p xmlns:wp14="http://schemas.microsoft.com/office/word/2010/wordml" w:rsidR="002B198A" w:rsidP="487CE85A" w:rsidRDefault="002B198A" w14:paraId="036D35CD" wp14:textId="5718C4B5">
      <w:pPr>
        <w:pStyle w:val="PlainText"/>
        <w:spacing w:after="200" w:line="276" w:lineRule="auto"/>
        <w:rPr>
          <w:rFonts w:ascii="Arial" w:hAnsi="Arial" w:cs="Arial"/>
          <w:i w:val="1"/>
          <w:iCs w:val="1"/>
        </w:rPr>
      </w:pPr>
      <w:r w:rsidRPr="487CE85A" w:rsidR="002B198A">
        <w:rPr>
          <w:rFonts w:ascii="Arial" w:hAnsi="Arial" w:cs="Arial"/>
          <w:i w:val="1"/>
          <w:iCs w:val="1"/>
        </w:rPr>
        <w:t xml:space="preserve">This job description may be amended at any time following discussion between the head teacher and member of </w:t>
      </w:r>
      <w:r w:rsidRPr="487CE85A" w:rsidR="002B198A">
        <w:rPr>
          <w:rFonts w:ascii="Arial" w:hAnsi="Arial" w:cs="Arial"/>
          <w:i w:val="1"/>
          <w:iCs w:val="1"/>
        </w:rPr>
        <w:t>staff, and</w:t>
      </w:r>
      <w:r w:rsidRPr="487CE85A" w:rsidR="002B198A">
        <w:rPr>
          <w:rFonts w:ascii="Arial" w:hAnsi="Arial" w:cs="Arial"/>
          <w:i w:val="1"/>
          <w:iCs w:val="1"/>
        </w:rPr>
        <w:t xml:space="preserve"> will be reviewed annually.</w:t>
      </w:r>
    </w:p>
    <w:p xmlns:wp14="http://schemas.microsoft.com/office/word/2010/wordml" w:rsidRPr="006E6BD9" w:rsidR="002B198A" w:rsidP="002B198A" w:rsidRDefault="002B198A" w14:paraId="3B7B4B86" wp14:textId="77777777">
      <w:pPr>
        <w:jc w:val="both"/>
        <w:rPr>
          <w:sz w:val="22"/>
          <w:szCs w:val="22"/>
        </w:rPr>
      </w:pPr>
    </w:p>
    <w:p xmlns:wp14="http://schemas.microsoft.com/office/word/2010/wordml" w:rsidR="006E6BD9" w:rsidP="006E6BD9" w:rsidRDefault="006E6BD9" w14:paraId="3A0FF5F2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7D2855" w:rsidP="006E6BD9" w:rsidRDefault="007D2855" w14:paraId="5630AD66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7D2855" w:rsidP="006E6BD9" w:rsidRDefault="007D2855" w14:paraId="61829076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7D2855" w:rsidP="007D2855" w:rsidRDefault="007D2855" w14:paraId="0089646B" wp14:textId="77777777">
      <w:pPr>
        <w:pStyle w:val="PlainText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Signed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>…………………………………………………………………</w:t>
      </w:r>
    </w:p>
    <w:p xmlns:wp14="http://schemas.microsoft.com/office/word/2010/wordml" w:rsidR="007D2855" w:rsidP="007D2855" w:rsidRDefault="007D2855" w14:paraId="2BA226A1" wp14:textId="77777777">
      <w:pPr>
        <w:pStyle w:val="PlainText"/>
        <w:jc w:val="both"/>
        <w:rPr>
          <w:rFonts w:ascii="Arial" w:hAnsi="Arial"/>
          <w:sz w:val="24"/>
        </w:rPr>
      </w:pPr>
    </w:p>
    <w:p xmlns:wp14="http://schemas.microsoft.com/office/word/2010/wordml" w:rsidR="007D2855" w:rsidP="007D2855" w:rsidRDefault="007D2855" w14:paraId="17AD93B2" wp14:textId="77777777">
      <w:pPr>
        <w:pStyle w:val="PlainText"/>
        <w:jc w:val="both"/>
        <w:rPr>
          <w:rFonts w:ascii="Arial" w:hAnsi="Arial"/>
          <w:sz w:val="24"/>
        </w:rPr>
      </w:pPr>
    </w:p>
    <w:p xmlns:wp14="http://schemas.microsoft.com/office/word/2010/wordml" w:rsidR="007D2855" w:rsidP="007D2855" w:rsidRDefault="007D2855" w14:paraId="55E6EB20" wp14:textId="77777777">
      <w:pPr>
        <w:pStyle w:val="PlainText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Date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>…………………………………………………………………</w:t>
      </w:r>
    </w:p>
    <w:p xmlns:wp14="http://schemas.microsoft.com/office/word/2010/wordml" w:rsidRPr="006E6BD9" w:rsidR="007D2855" w:rsidP="006E6BD9" w:rsidRDefault="007D2855" w14:paraId="0DE4B5B7" wp14:textId="77777777">
      <w:pPr>
        <w:pStyle w:val="PlainText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6E6BD9" w:rsidR="006E6BD9" w:rsidP="00E27ABC" w:rsidRDefault="006E6BD9" w14:paraId="66204FF1" wp14:textId="77777777">
      <w:pPr>
        <w:rPr>
          <w:noProof/>
          <w:sz w:val="22"/>
          <w:szCs w:val="22"/>
          <w:lang w:val="en-GB" w:eastAsia="en-GB"/>
        </w:rPr>
      </w:pPr>
    </w:p>
    <w:sectPr w:rsidRPr="006E6BD9" w:rsidR="006E6BD9" w:rsidSect="000A4070">
      <w:pgSz w:w="11906" w:h="16838" w:orient="portrait" w:code="9"/>
      <w:pgMar w:top="340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8">
    <w:nsid w:val="7a32b3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FA9688F"/>
    <w:multiLevelType w:val="hybridMultilevel"/>
    <w:tmpl w:val="E1B690D6"/>
    <w:lvl w:ilvl="0" w:tplc="7A1ABA36">
      <w:start w:val="1"/>
      <w:numFmt w:val="bullet"/>
      <w:lvlText w:val=""/>
      <w:lvlJc w:val="left"/>
      <w:pPr>
        <w:tabs>
          <w:tab w:val="num" w:pos="780"/>
        </w:tabs>
        <w:ind w:left="780" w:hanging="663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hint="default" w:ascii="Wingdings" w:hAnsi="Wingdings"/>
      </w:rPr>
    </w:lvl>
  </w:abstractNum>
  <w:abstractNum w:abstractNumId="1" w15:restartNumberingAfterBreak="0">
    <w:nsid w:val="1A8B6ABD"/>
    <w:multiLevelType w:val="hybridMultilevel"/>
    <w:tmpl w:val="334084AE"/>
    <w:lvl w:ilvl="0">
      <w:start w:val="1"/>
      <w:numFmt w:val="decimal"/>
      <w:lvlText w:val="%1."/>
      <w:lvlJc w:val="left"/>
      <w:pPr>
        <w:tabs>
          <w:tab w:val="num" w:pos="-360"/>
        </w:tabs>
        <w:ind w:left="502" w:hanging="360"/>
      </w:pPr>
      <w:rPr/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2" w15:restartNumberingAfterBreak="0">
    <w:nsid w:val="3DD728E7"/>
    <w:multiLevelType w:val="hybridMultilevel"/>
    <w:tmpl w:val="E20EF336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3" w15:restartNumberingAfterBreak="0">
    <w:nsid w:val="49E75AFA"/>
    <w:multiLevelType w:val="hybridMultilevel"/>
    <w:tmpl w:val="C980AE0E"/>
    <w:lvl w:ilvl="0" w:tplc="7A1ABA36">
      <w:start w:val="1"/>
      <w:numFmt w:val="bullet"/>
      <w:lvlText w:val=""/>
      <w:lvlJc w:val="left"/>
      <w:pPr>
        <w:tabs>
          <w:tab w:val="num" w:pos="720"/>
        </w:tabs>
        <w:ind w:left="720" w:hanging="663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B18186B"/>
    <w:multiLevelType w:val="hybridMultilevel"/>
    <w:tmpl w:val="DDE8C8C4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5" w15:restartNumberingAfterBreak="0">
    <w:nsid w:val="635F7620"/>
    <w:multiLevelType w:val="hybridMultilevel"/>
    <w:tmpl w:val="D6C26F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8C5212B"/>
    <w:multiLevelType w:val="hybridMultilevel"/>
    <w:tmpl w:val="29B2E498"/>
    <w:lvl w:ilvl="0" w:tplc="7A1ABA36">
      <w:start w:val="1"/>
      <w:numFmt w:val="bullet"/>
      <w:lvlText w:val=""/>
      <w:lvlJc w:val="left"/>
      <w:pPr>
        <w:tabs>
          <w:tab w:val="num" w:pos="720"/>
        </w:tabs>
        <w:ind w:left="720" w:hanging="663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8D95CFE"/>
    <w:multiLevelType w:val="hybridMultilevel"/>
    <w:tmpl w:val="9460D3A4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>
      <w:start w:val="1"/>
      <w:numFmt w:val="lowerLetter"/>
      <w:lvlText w:val="%2."/>
      <w:lvlJc w:val="left"/>
      <w:pPr>
        <w:ind w:left="1582" w:hanging="360"/>
      </w:pPr>
    </w:lvl>
    <w:lvl w:ilvl="2" w:tplc="0809001B">
      <w:start w:val="1"/>
      <w:numFmt w:val="lowerRoman"/>
      <w:lvlText w:val="%3."/>
      <w:lvlJc w:val="right"/>
      <w:pPr>
        <w:ind w:left="2302" w:hanging="180"/>
      </w:pPr>
    </w:lvl>
    <w:lvl w:ilvl="3" w:tplc="0809000F">
      <w:start w:val="1"/>
      <w:numFmt w:val="decimal"/>
      <w:lvlText w:val="%4."/>
      <w:lvlJc w:val="left"/>
      <w:pPr>
        <w:ind w:left="3022" w:hanging="360"/>
      </w:pPr>
    </w:lvl>
    <w:lvl w:ilvl="4" w:tplc="08090019">
      <w:start w:val="1"/>
      <w:numFmt w:val="lowerLetter"/>
      <w:lvlText w:val="%5."/>
      <w:lvlJc w:val="left"/>
      <w:pPr>
        <w:ind w:left="3742" w:hanging="360"/>
      </w:pPr>
    </w:lvl>
    <w:lvl w:ilvl="5" w:tplc="0809001B">
      <w:start w:val="1"/>
      <w:numFmt w:val="lowerRoman"/>
      <w:lvlText w:val="%6."/>
      <w:lvlJc w:val="right"/>
      <w:pPr>
        <w:ind w:left="4462" w:hanging="180"/>
      </w:pPr>
    </w:lvl>
    <w:lvl w:ilvl="6" w:tplc="0809000F">
      <w:start w:val="1"/>
      <w:numFmt w:val="decimal"/>
      <w:lvlText w:val="%7."/>
      <w:lvlJc w:val="left"/>
      <w:pPr>
        <w:ind w:left="5182" w:hanging="360"/>
      </w:pPr>
    </w:lvl>
    <w:lvl w:ilvl="7" w:tplc="08090019">
      <w:start w:val="1"/>
      <w:numFmt w:val="lowerLetter"/>
      <w:lvlText w:val="%8."/>
      <w:lvlJc w:val="left"/>
      <w:pPr>
        <w:ind w:left="5902" w:hanging="360"/>
      </w:pPr>
    </w:lvl>
    <w:lvl w:ilvl="8" w:tplc="0809001B">
      <w:start w:val="1"/>
      <w:numFmt w:val="lowerRoman"/>
      <w:lvlText w:val="%9."/>
      <w:lvlJc w:val="right"/>
      <w:pPr>
        <w:ind w:left="6622" w:hanging="180"/>
      </w:pPr>
    </w:lvl>
  </w:abstractNum>
  <w:num w:numId="9">
    <w:abstractNumId w:val="8"/>
  </w: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attachedTemplate r:id="rId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38"/>
    <w:rsid w:val="0000319E"/>
    <w:rsid w:val="00006DFE"/>
    <w:rsid w:val="0000794B"/>
    <w:rsid w:val="00013989"/>
    <w:rsid w:val="00013D04"/>
    <w:rsid w:val="00015F1B"/>
    <w:rsid w:val="00030539"/>
    <w:rsid w:val="000406E6"/>
    <w:rsid w:val="00045187"/>
    <w:rsid w:val="000525D3"/>
    <w:rsid w:val="00055F42"/>
    <w:rsid w:val="000613F5"/>
    <w:rsid w:val="00074C56"/>
    <w:rsid w:val="00075B73"/>
    <w:rsid w:val="00075D6B"/>
    <w:rsid w:val="00082A32"/>
    <w:rsid w:val="00084789"/>
    <w:rsid w:val="000873A5"/>
    <w:rsid w:val="000950D9"/>
    <w:rsid w:val="00095E7B"/>
    <w:rsid w:val="000A30F4"/>
    <w:rsid w:val="000A4070"/>
    <w:rsid w:val="000A4E06"/>
    <w:rsid w:val="000A6BD8"/>
    <w:rsid w:val="000B0632"/>
    <w:rsid w:val="000B1867"/>
    <w:rsid w:val="000C010D"/>
    <w:rsid w:val="000C0FC2"/>
    <w:rsid w:val="000C2761"/>
    <w:rsid w:val="000C74DA"/>
    <w:rsid w:val="000D1E4F"/>
    <w:rsid w:val="000D2D6C"/>
    <w:rsid w:val="000D4064"/>
    <w:rsid w:val="000F24C7"/>
    <w:rsid w:val="000F29B9"/>
    <w:rsid w:val="000F2CB3"/>
    <w:rsid w:val="000F3C8A"/>
    <w:rsid w:val="000F4494"/>
    <w:rsid w:val="00100969"/>
    <w:rsid w:val="001010A3"/>
    <w:rsid w:val="0010128D"/>
    <w:rsid w:val="00102DA5"/>
    <w:rsid w:val="001047E2"/>
    <w:rsid w:val="00107CA0"/>
    <w:rsid w:val="00121CBF"/>
    <w:rsid w:val="00125A2A"/>
    <w:rsid w:val="00133660"/>
    <w:rsid w:val="00134BD8"/>
    <w:rsid w:val="00134FD6"/>
    <w:rsid w:val="00135895"/>
    <w:rsid w:val="00136980"/>
    <w:rsid w:val="0014242E"/>
    <w:rsid w:val="00144680"/>
    <w:rsid w:val="00150792"/>
    <w:rsid w:val="00150C93"/>
    <w:rsid w:val="00151F70"/>
    <w:rsid w:val="00153886"/>
    <w:rsid w:val="00165CC1"/>
    <w:rsid w:val="00167114"/>
    <w:rsid w:val="00171366"/>
    <w:rsid w:val="00171A8B"/>
    <w:rsid w:val="00173174"/>
    <w:rsid w:val="001736F4"/>
    <w:rsid w:val="00175115"/>
    <w:rsid w:val="0018134F"/>
    <w:rsid w:val="00181CB9"/>
    <w:rsid w:val="00182125"/>
    <w:rsid w:val="001849A6"/>
    <w:rsid w:val="00186132"/>
    <w:rsid w:val="00190F0A"/>
    <w:rsid w:val="00196567"/>
    <w:rsid w:val="001A2906"/>
    <w:rsid w:val="001B1238"/>
    <w:rsid w:val="001B1BF2"/>
    <w:rsid w:val="001C0A79"/>
    <w:rsid w:val="001C6437"/>
    <w:rsid w:val="001D7674"/>
    <w:rsid w:val="001E218B"/>
    <w:rsid w:val="001E24DA"/>
    <w:rsid w:val="001E2B0A"/>
    <w:rsid w:val="001E3CE1"/>
    <w:rsid w:val="001F035A"/>
    <w:rsid w:val="001F0429"/>
    <w:rsid w:val="001F670F"/>
    <w:rsid w:val="00210C35"/>
    <w:rsid w:val="00211786"/>
    <w:rsid w:val="002118FD"/>
    <w:rsid w:val="00217CD6"/>
    <w:rsid w:val="0022331F"/>
    <w:rsid w:val="00237FF4"/>
    <w:rsid w:val="00244555"/>
    <w:rsid w:val="0025403B"/>
    <w:rsid w:val="00256E3C"/>
    <w:rsid w:val="00257435"/>
    <w:rsid w:val="002642EB"/>
    <w:rsid w:val="00265A01"/>
    <w:rsid w:val="00274CBE"/>
    <w:rsid w:val="00275831"/>
    <w:rsid w:val="002806A7"/>
    <w:rsid w:val="00282AB6"/>
    <w:rsid w:val="002833CC"/>
    <w:rsid w:val="00286AAC"/>
    <w:rsid w:val="00294528"/>
    <w:rsid w:val="00295E22"/>
    <w:rsid w:val="0029613F"/>
    <w:rsid w:val="002A1057"/>
    <w:rsid w:val="002A13FF"/>
    <w:rsid w:val="002A4F7D"/>
    <w:rsid w:val="002B090E"/>
    <w:rsid w:val="002B198A"/>
    <w:rsid w:val="002B52B5"/>
    <w:rsid w:val="002C34B2"/>
    <w:rsid w:val="002C7B5B"/>
    <w:rsid w:val="002D070D"/>
    <w:rsid w:val="002D1F73"/>
    <w:rsid w:val="002D75B4"/>
    <w:rsid w:val="002E39E5"/>
    <w:rsid w:val="002E530C"/>
    <w:rsid w:val="002E5517"/>
    <w:rsid w:val="002F31FB"/>
    <w:rsid w:val="00301671"/>
    <w:rsid w:val="00301F40"/>
    <w:rsid w:val="003054EC"/>
    <w:rsid w:val="00307B02"/>
    <w:rsid w:val="00310370"/>
    <w:rsid w:val="00317573"/>
    <w:rsid w:val="003175B0"/>
    <w:rsid w:val="00325E2C"/>
    <w:rsid w:val="00327FDF"/>
    <w:rsid w:val="003303B2"/>
    <w:rsid w:val="00337D08"/>
    <w:rsid w:val="0034085A"/>
    <w:rsid w:val="0034226F"/>
    <w:rsid w:val="00342DD2"/>
    <w:rsid w:val="00343B44"/>
    <w:rsid w:val="003451BC"/>
    <w:rsid w:val="003477FD"/>
    <w:rsid w:val="00353606"/>
    <w:rsid w:val="003566D5"/>
    <w:rsid w:val="003649AE"/>
    <w:rsid w:val="003721AB"/>
    <w:rsid w:val="0037528C"/>
    <w:rsid w:val="0037680B"/>
    <w:rsid w:val="003815B6"/>
    <w:rsid w:val="00383449"/>
    <w:rsid w:val="00386F72"/>
    <w:rsid w:val="003900B3"/>
    <w:rsid w:val="00391CF1"/>
    <w:rsid w:val="003A1BFD"/>
    <w:rsid w:val="003A3B49"/>
    <w:rsid w:val="003A5B70"/>
    <w:rsid w:val="003A6B8B"/>
    <w:rsid w:val="003B0773"/>
    <w:rsid w:val="003B4B3A"/>
    <w:rsid w:val="003B6C38"/>
    <w:rsid w:val="003B7610"/>
    <w:rsid w:val="003D0465"/>
    <w:rsid w:val="003E18F2"/>
    <w:rsid w:val="003F42C8"/>
    <w:rsid w:val="003F52B4"/>
    <w:rsid w:val="003F628F"/>
    <w:rsid w:val="004029E8"/>
    <w:rsid w:val="00406D4B"/>
    <w:rsid w:val="004071A6"/>
    <w:rsid w:val="00410AE3"/>
    <w:rsid w:val="00415FBD"/>
    <w:rsid w:val="00420B3B"/>
    <w:rsid w:val="0042360F"/>
    <w:rsid w:val="00427537"/>
    <w:rsid w:val="0043087C"/>
    <w:rsid w:val="004344AF"/>
    <w:rsid w:val="00434669"/>
    <w:rsid w:val="00436E97"/>
    <w:rsid w:val="004442AD"/>
    <w:rsid w:val="00447537"/>
    <w:rsid w:val="0045228B"/>
    <w:rsid w:val="00457C60"/>
    <w:rsid w:val="00461EA6"/>
    <w:rsid w:val="00474C1C"/>
    <w:rsid w:val="00492A2A"/>
    <w:rsid w:val="004A2122"/>
    <w:rsid w:val="004A5D49"/>
    <w:rsid w:val="004A6CD1"/>
    <w:rsid w:val="004B1C36"/>
    <w:rsid w:val="004B266C"/>
    <w:rsid w:val="004B5CE2"/>
    <w:rsid w:val="004B5CFD"/>
    <w:rsid w:val="004C28CE"/>
    <w:rsid w:val="004C3A25"/>
    <w:rsid w:val="004D6290"/>
    <w:rsid w:val="004E2BAE"/>
    <w:rsid w:val="004E5307"/>
    <w:rsid w:val="004E6EB3"/>
    <w:rsid w:val="004F3392"/>
    <w:rsid w:val="005043BF"/>
    <w:rsid w:val="00505852"/>
    <w:rsid w:val="00506E39"/>
    <w:rsid w:val="00507BC4"/>
    <w:rsid w:val="00511C59"/>
    <w:rsid w:val="00512B9E"/>
    <w:rsid w:val="00513B4B"/>
    <w:rsid w:val="00531A03"/>
    <w:rsid w:val="00532094"/>
    <w:rsid w:val="005368C0"/>
    <w:rsid w:val="00540175"/>
    <w:rsid w:val="00546848"/>
    <w:rsid w:val="00561A6D"/>
    <w:rsid w:val="00570C09"/>
    <w:rsid w:val="00581615"/>
    <w:rsid w:val="0058398D"/>
    <w:rsid w:val="00596613"/>
    <w:rsid w:val="00597063"/>
    <w:rsid w:val="005A2D59"/>
    <w:rsid w:val="005A35FC"/>
    <w:rsid w:val="005A73DC"/>
    <w:rsid w:val="005C4D27"/>
    <w:rsid w:val="005C62F6"/>
    <w:rsid w:val="005D28DB"/>
    <w:rsid w:val="005D56CD"/>
    <w:rsid w:val="005D67DA"/>
    <w:rsid w:val="005D7D81"/>
    <w:rsid w:val="005E0264"/>
    <w:rsid w:val="005E1683"/>
    <w:rsid w:val="005E30A1"/>
    <w:rsid w:val="005E3F3C"/>
    <w:rsid w:val="005E7D1C"/>
    <w:rsid w:val="005F4B1B"/>
    <w:rsid w:val="005F7687"/>
    <w:rsid w:val="00601B0C"/>
    <w:rsid w:val="00601E39"/>
    <w:rsid w:val="00621DB8"/>
    <w:rsid w:val="00622007"/>
    <w:rsid w:val="00625512"/>
    <w:rsid w:val="00625584"/>
    <w:rsid w:val="00626276"/>
    <w:rsid w:val="00637251"/>
    <w:rsid w:val="00641206"/>
    <w:rsid w:val="0064273F"/>
    <w:rsid w:val="0064372E"/>
    <w:rsid w:val="006507C9"/>
    <w:rsid w:val="00652743"/>
    <w:rsid w:val="0065410E"/>
    <w:rsid w:val="0065787B"/>
    <w:rsid w:val="00670C8C"/>
    <w:rsid w:val="0067221B"/>
    <w:rsid w:val="0067696A"/>
    <w:rsid w:val="006827B0"/>
    <w:rsid w:val="006852F7"/>
    <w:rsid w:val="00686825"/>
    <w:rsid w:val="00693E12"/>
    <w:rsid w:val="00694506"/>
    <w:rsid w:val="00694A35"/>
    <w:rsid w:val="00695892"/>
    <w:rsid w:val="00697FE6"/>
    <w:rsid w:val="006A360C"/>
    <w:rsid w:val="006A451B"/>
    <w:rsid w:val="006B0B29"/>
    <w:rsid w:val="006B14E4"/>
    <w:rsid w:val="006B4C0B"/>
    <w:rsid w:val="006C03D1"/>
    <w:rsid w:val="006C46CD"/>
    <w:rsid w:val="006C5077"/>
    <w:rsid w:val="006C6356"/>
    <w:rsid w:val="006D0DAD"/>
    <w:rsid w:val="006D0DB5"/>
    <w:rsid w:val="006D1C54"/>
    <w:rsid w:val="006D5105"/>
    <w:rsid w:val="006D523B"/>
    <w:rsid w:val="006D5A51"/>
    <w:rsid w:val="006E15EA"/>
    <w:rsid w:val="006E6BD9"/>
    <w:rsid w:val="006E6D53"/>
    <w:rsid w:val="006F4DF4"/>
    <w:rsid w:val="006F72AA"/>
    <w:rsid w:val="0071184C"/>
    <w:rsid w:val="0071261B"/>
    <w:rsid w:val="00721FBE"/>
    <w:rsid w:val="0072375E"/>
    <w:rsid w:val="00726271"/>
    <w:rsid w:val="007312C7"/>
    <w:rsid w:val="0073287A"/>
    <w:rsid w:val="00733205"/>
    <w:rsid w:val="00737D71"/>
    <w:rsid w:val="007400C7"/>
    <w:rsid w:val="007407E1"/>
    <w:rsid w:val="00754600"/>
    <w:rsid w:val="007578B3"/>
    <w:rsid w:val="007604D5"/>
    <w:rsid w:val="00765B6B"/>
    <w:rsid w:val="0076655B"/>
    <w:rsid w:val="007843B4"/>
    <w:rsid w:val="00792FF9"/>
    <w:rsid w:val="0079435B"/>
    <w:rsid w:val="00796590"/>
    <w:rsid w:val="007A4C4C"/>
    <w:rsid w:val="007B018A"/>
    <w:rsid w:val="007B1BB5"/>
    <w:rsid w:val="007C71B8"/>
    <w:rsid w:val="007D2855"/>
    <w:rsid w:val="007D34DE"/>
    <w:rsid w:val="007D3949"/>
    <w:rsid w:val="007D77CB"/>
    <w:rsid w:val="007E0F2B"/>
    <w:rsid w:val="007E1F4A"/>
    <w:rsid w:val="007F1894"/>
    <w:rsid w:val="007F6CE3"/>
    <w:rsid w:val="0080037F"/>
    <w:rsid w:val="0080042B"/>
    <w:rsid w:val="00801C0F"/>
    <w:rsid w:val="00802CD8"/>
    <w:rsid w:val="00804BF5"/>
    <w:rsid w:val="008140F6"/>
    <w:rsid w:val="00816843"/>
    <w:rsid w:val="00821164"/>
    <w:rsid w:val="00824E3A"/>
    <w:rsid w:val="00827EAF"/>
    <w:rsid w:val="00841FCA"/>
    <w:rsid w:val="008438F6"/>
    <w:rsid w:val="00852A6F"/>
    <w:rsid w:val="008547B5"/>
    <w:rsid w:val="00863A51"/>
    <w:rsid w:val="00863A80"/>
    <w:rsid w:val="00866B58"/>
    <w:rsid w:val="00866C75"/>
    <w:rsid w:val="00871883"/>
    <w:rsid w:val="00873270"/>
    <w:rsid w:val="0087425D"/>
    <w:rsid w:val="00875AF7"/>
    <w:rsid w:val="00882DE7"/>
    <w:rsid w:val="00887B8A"/>
    <w:rsid w:val="00891EF4"/>
    <w:rsid w:val="008A1CCF"/>
    <w:rsid w:val="008A5083"/>
    <w:rsid w:val="008A6633"/>
    <w:rsid w:val="008A6B62"/>
    <w:rsid w:val="008A6D68"/>
    <w:rsid w:val="008B3625"/>
    <w:rsid w:val="008C16CD"/>
    <w:rsid w:val="008C3083"/>
    <w:rsid w:val="008C3EC0"/>
    <w:rsid w:val="008C5BA1"/>
    <w:rsid w:val="008C5CD1"/>
    <w:rsid w:val="008E05CE"/>
    <w:rsid w:val="008E12D1"/>
    <w:rsid w:val="00901E17"/>
    <w:rsid w:val="0090404B"/>
    <w:rsid w:val="00904B5C"/>
    <w:rsid w:val="00904D60"/>
    <w:rsid w:val="00907E38"/>
    <w:rsid w:val="00910F80"/>
    <w:rsid w:val="00916199"/>
    <w:rsid w:val="00922FB8"/>
    <w:rsid w:val="009236A6"/>
    <w:rsid w:val="009246D5"/>
    <w:rsid w:val="00930615"/>
    <w:rsid w:val="0093115A"/>
    <w:rsid w:val="009341B3"/>
    <w:rsid w:val="0093653D"/>
    <w:rsid w:val="00942248"/>
    <w:rsid w:val="009452DE"/>
    <w:rsid w:val="00946B0F"/>
    <w:rsid w:val="009559CA"/>
    <w:rsid w:val="009563C8"/>
    <w:rsid w:val="009712D5"/>
    <w:rsid w:val="0098446C"/>
    <w:rsid w:val="00992602"/>
    <w:rsid w:val="009970DC"/>
    <w:rsid w:val="009A1781"/>
    <w:rsid w:val="009A4DB4"/>
    <w:rsid w:val="009B3CE7"/>
    <w:rsid w:val="009B7CB5"/>
    <w:rsid w:val="009C442D"/>
    <w:rsid w:val="009E0572"/>
    <w:rsid w:val="00A07B5F"/>
    <w:rsid w:val="00A117BF"/>
    <w:rsid w:val="00A12584"/>
    <w:rsid w:val="00A1589B"/>
    <w:rsid w:val="00A16B97"/>
    <w:rsid w:val="00A21428"/>
    <w:rsid w:val="00A26CD5"/>
    <w:rsid w:val="00A26ECC"/>
    <w:rsid w:val="00A42D9B"/>
    <w:rsid w:val="00A461DB"/>
    <w:rsid w:val="00A60E2B"/>
    <w:rsid w:val="00A66697"/>
    <w:rsid w:val="00A70626"/>
    <w:rsid w:val="00A73AEC"/>
    <w:rsid w:val="00A74176"/>
    <w:rsid w:val="00A82D50"/>
    <w:rsid w:val="00A948CC"/>
    <w:rsid w:val="00A96A92"/>
    <w:rsid w:val="00AB1B3D"/>
    <w:rsid w:val="00AB4F56"/>
    <w:rsid w:val="00AC5100"/>
    <w:rsid w:val="00AC6399"/>
    <w:rsid w:val="00AC7936"/>
    <w:rsid w:val="00AE01CD"/>
    <w:rsid w:val="00AE0761"/>
    <w:rsid w:val="00AE190A"/>
    <w:rsid w:val="00AE6BB3"/>
    <w:rsid w:val="00B11D74"/>
    <w:rsid w:val="00B12621"/>
    <w:rsid w:val="00B14044"/>
    <w:rsid w:val="00B14D89"/>
    <w:rsid w:val="00B163A6"/>
    <w:rsid w:val="00B17146"/>
    <w:rsid w:val="00B17D87"/>
    <w:rsid w:val="00B22E8C"/>
    <w:rsid w:val="00B27A96"/>
    <w:rsid w:val="00B33EA2"/>
    <w:rsid w:val="00B36DDA"/>
    <w:rsid w:val="00B37A94"/>
    <w:rsid w:val="00B4029B"/>
    <w:rsid w:val="00B462D9"/>
    <w:rsid w:val="00B541DA"/>
    <w:rsid w:val="00B60DA2"/>
    <w:rsid w:val="00B6394E"/>
    <w:rsid w:val="00B710D5"/>
    <w:rsid w:val="00B7193A"/>
    <w:rsid w:val="00B72E1E"/>
    <w:rsid w:val="00B759FB"/>
    <w:rsid w:val="00B7671C"/>
    <w:rsid w:val="00B8298C"/>
    <w:rsid w:val="00B84201"/>
    <w:rsid w:val="00B913ED"/>
    <w:rsid w:val="00B9167C"/>
    <w:rsid w:val="00BA0EF8"/>
    <w:rsid w:val="00BA1627"/>
    <w:rsid w:val="00BA23CE"/>
    <w:rsid w:val="00BA32E5"/>
    <w:rsid w:val="00BA35A8"/>
    <w:rsid w:val="00BA67BB"/>
    <w:rsid w:val="00BB056D"/>
    <w:rsid w:val="00BB153B"/>
    <w:rsid w:val="00BC0139"/>
    <w:rsid w:val="00BC0457"/>
    <w:rsid w:val="00BC4C36"/>
    <w:rsid w:val="00BC5FE3"/>
    <w:rsid w:val="00BC6470"/>
    <w:rsid w:val="00BC7CC5"/>
    <w:rsid w:val="00BD0B82"/>
    <w:rsid w:val="00BD1159"/>
    <w:rsid w:val="00BD51B4"/>
    <w:rsid w:val="00BD7838"/>
    <w:rsid w:val="00BE4D74"/>
    <w:rsid w:val="00BF0237"/>
    <w:rsid w:val="00BF2092"/>
    <w:rsid w:val="00BF3D41"/>
    <w:rsid w:val="00BF4586"/>
    <w:rsid w:val="00C00D31"/>
    <w:rsid w:val="00C0704B"/>
    <w:rsid w:val="00C12344"/>
    <w:rsid w:val="00C133C9"/>
    <w:rsid w:val="00C13BCC"/>
    <w:rsid w:val="00C14E43"/>
    <w:rsid w:val="00C17C7C"/>
    <w:rsid w:val="00C26A96"/>
    <w:rsid w:val="00C30226"/>
    <w:rsid w:val="00C333A7"/>
    <w:rsid w:val="00C379DC"/>
    <w:rsid w:val="00C418EF"/>
    <w:rsid w:val="00C41AEE"/>
    <w:rsid w:val="00C42671"/>
    <w:rsid w:val="00C45838"/>
    <w:rsid w:val="00C562A6"/>
    <w:rsid w:val="00C563D8"/>
    <w:rsid w:val="00C62A79"/>
    <w:rsid w:val="00C64686"/>
    <w:rsid w:val="00C65B1E"/>
    <w:rsid w:val="00C65F0F"/>
    <w:rsid w:val="00C66752"/>
    <w:rsid w:val="00C7064A"/>
    <w:rsid w:val="00C7148D"/>
    <w:rsid w:val="00C74D96"/>
    <w:rsid w:val="00C76991"/>
    <w:rsid w:val="00C8020A"/>
    <w:rsid w:val="00C80DE2"/>
    <w:rsid w:val="00C84F28"/>
    <w:rsid w:val="00C92DFA"/>
    <w:rsid w:val="00C94D8A"/>
    <w:rsid w:val="00C9776D"/>
    <w:rsid w:val="00C97E5E"/>
    <w:rsid w:val="00CA04EF"/>
    <w:rsid w:val="00CA1915"/>
    <w:rsid w:val="00CA4096"/>
    <w:rsid w:val="00CA5448"/>
    <w:rsid w:val="00CA7209"/>
    <w:rsid w:val="00CB082F"/>
    <w:rsid w:val="00CB248C"/>
    <w:rsid w:val="00CB5B28"/>
    <w:rsid w:val="00CC1C8A"/>
    <w:rsid w:val="00CC4DE7"/>
    <w:rsid w:val="00CD1554"/>
    <w:rsid w:val="00CD2458"/>
    <w:rsid w:val="00CD2AE5"/>
    <w:rsid w:val="00CF04D8"/>
    <w:rsid w:val="00CF2A9B"/>
    <w:rsid w:val="00CF724F"/>
    <w:rsid w:val="00D03A91"/>
    <w:rsid w:val="00D04810"/>
    <w:rsid w:val="00D0541E"/>
    <w:rsid w:val="00D06AEA"/>
    <w:rsid w:val="00D10135"/>
    <w:rsid w:val="00D21E9D"/>
    <w:rsid w:val="00D252EC"/>
    <w:rsid w:val="00D37436"/>
    <w:rsid w:val="00D437D2"/>
    <w:rsid w:val="00D43A00"/>
    <w:rsid w:val="00D459DA"/>
    <w:rsid w:val="00D55251"/>
    <w:rsid w:val="00D67DFC"/>
    <w:rsid w:val="00D70B18"/>
    <w:rsid w:val="00D70D32"/>
    <w:rsid w:val="00D71E38"/>
    <w:rsid w:val="00D72338"/>
    <w:rsid w:val="00D864C4"/>
    <w:rsid w:val="00D9320A"/>
    <w:rsid w:val="00D934E7"/>
    <w:rsid w:val="00D9354A"/>
    <w:rsid w:val="00D96C06"/>
    <w:rsid w:val="00DC41C7"/>
    <w:rsid w:val="00DC4348"/>
    <w:rsid w:val="00DC58D1"/>
    <w:rsid w:val="00DC60FF"/>
    <w:rsid w:val="00DD0BA9"/>
    <w:rsid w:val="00DD0F2F"/>
    <w:rsid w:val="00DD34ED"/>
    <w:rsid w:val="00DD3ADB"/>
    <w:rsid w:val="00DD3DD7"/>
    <w:rsid w:val="00DD4CD2"/>
    <w:rsid w:val="00DE3188"/>
    <w:rsid w:val="00DE3729"/>
    <w:rsid w:val="00DF0529"/>
    <w:rsid w:val="00DF299A"/>
    <w:rsid w:val="00DF4447"/>
    <w:rsid w:val="00E01609"/>
    <w:rsid w:val="00E07898"/>
    <w:rsid w:val="00E16132"/>
    <w:rsid w:val="00E1784D"/>
    <w:rsid w:val="00E2703A"/>
    <w:rsid w:val="00E27ABC"/>
    <w:rsid w:val="00E41D6E"/>
    <w:rsid w:val="00E4269A"/>
    <w:rsid w:val="00E45D7C"/>
    <w:rsid w:val="00E4674F"/>
    <w:rsid w:val="00E4710F"/>
    <w:rsid w:val="00E50849"/>
    <w:rsid w:val="00E554DD"/>
    <w:rsid w:val="00E6458C"/>
    <w:rsid w:val="00E65353"/>
    <w:rsid w:val="00E75BCE"/>
    <w:rsid w:val="00E7644A"/>
    <w:rsid w:val="00E77F86"/>
    <w:rsid w:val="00E83F68"/>
    <w:rsid w:val="00E8590D"/>
    <w:rsid w:val="00E8711C"/>
    <w:rsid w:val="00E92CC8"/>
    <w:rsid w:val="00E93C93"/>
    <w:rsid w:val="00EA3EF0"/>
    <w:rsid w:val="00EB357F"/>
    <w:rsid w:val="00EB5B87"/>
    <w:rsid w:val="00EC11B0"/>
    <w:rsid w:val="00EC577A"/>
    <w:rsid w:val="00ED2060"/>
    <w:rsid w:val="00ED4BD9"/>
    <w:rsid w:val="00EE132C"/>
    <w:rsid w:val="00EE26E9"/>
    <w:rsid w:val="00EE38DD"/>
    <w:rsid w:val="00EE5FA8"/>
    <w:rsid w:val="00EF1D73"/>
    <w:rsid w:val="00EF2FED"/>
    <w:rsid w:val="00EF3255"/>
    <w:rsid w:val="00EF64D7"/>
    <w:rsid w:val="00EF764C"/>
    <w:rsid w:val="00F05936"/>
    <w:rsid w:val="00F07088"/>
    <w:rsid w:val="00F13653"/>
    <w:rsid w:val="00F16168"/>
    <w:rsid w:val="00F200AA"/>
    <w:rsid w:val="00F23E30"/>
    <w:rsid w:val="00F31A2B"/>
    <w:rsid w:val="00F32F6B"/>
    <w:rsid w:val="00F333AD"/>
    <w:rsid w:val="00F4069F"/>
    <w:rsid w:val="00F40719"/>
    <w:rsid w:val="00F40CCA"/>
    <w:rsid w:val="00F53040"/>
    <w:rsid w:val="00F56304"/>
    <w:rsid w:val="00F628DF"/>
    <w:rsid w:val="00F64611"/>
    <w:rsid w:val="00F67E64"/>
    <w:rsid w:val="00F7069F"/>
    <w:rsid w:val="00F7332C"/>
    <w:rsid w:val="00F73CA2"/>
    <w:rsid w:val="00F75180"/>
    <w:rsid w:val="00F807BF"/>
    <w:rsid w:val="00F81A5F"/>
    <w:rsid w:val="00F84133"/>
    <w:rsid w:val="00F86633"/>
    <w:rsid w:val="00F9335D"/>
    <w:rsid w:val="00F95119"/>
    <w:rsid w:val="00FA0CE0"/>
    <w:rsid w:val="00FA39AA"/>
    <w:rsid w:val="00FA4727"/>
    <w:rsid w:val="00FB1F05"/>
    <w:rsid w:val="00FB462E"/>
    <w:rsid w:val="00FC06D2"/>
    <w:rsid w:val="00FC312A"/>
    <w:rsid w:val="00FC7310"/>
    <w:rsid w:val="00FC7A8A"/>
    <w:rsid w:val="00FD04E0"/>
    <w:rsid w:val="00FD26F5"/>
    <w:rsid w:val="00FD3131"/>
    <w:rsid w:val="00FD6B5A"/>
    <w:rsid w:val="00FE27EB"/>
    <w:rsid w:val="00FF4509"/>
    <w:rsid w:val="00FF4E54"/>
    <w:rsid w:val="054979A9"/>
    <w:rsid w:val="05674207"/>
    <w:rsid w:val="081DD316"/>
    <w:rsid w:val="0ECA269C"/>
    <w:rsid w:val="109FB73A"/>
    <w:rsid w:val="112CBA13"/>
    <w:rsid w:val="13486D10"/>
    <w:rsid w:val="1628D6CA"/>
    <w:rsid w:val="1B6CA462"/>
    <w:rsid w:val="1DFA1E84"/>
    <w:rsid w:val="25B41981"/>
    <w:rsid w:val="26FD1C1D"/>
    <w:rsid w:val="2764D61B"/>
    <w:rsid w:val="29F13DCF"/>
    <w:rsid w:val="2B9C2D60"/>
    <w:rsid w:val="3042B4F0"/>
    <w:rsid w:val="3105FDBA"/>
    <w:rsid w:val="37A6AB68"/>
    <w:rsid w:val="3AC1F29B"/>
    <w:rsid w:val="4057DC4C"/>
    <w:rsid w:val="475C4F00"/>
    <w:rsid w:val="487CE85A"/>
    <w:rsid w:val="4AEC191D"/>
    <w:rsid w:val="4D91CEBA"/>
    <w:rsid w:val="4FC1C6E8"/>
    <w:rsid w:val="5399B45F"/>
    <w:rsid w:val="589325A0"/>
    <w:rsid w:val="5EB77247"/>
    <w:rsid w:val="63E3BE17"/>
    <w:rsid w:val="6C54085E"/>
    <w:rsid w:val="6D179096"/>
    <w:rsid w:val="6E07960F"/>
    <w:rsid w:val="6E0CF58B"/>
    <w:rsid w:val="73875B92"/>
    <w:rsid w:val="77CAB67C"/>
    <w:rsid w:val="7A9D4D8F"/>
    <w:rsid w:val="7F6FB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9E32E"/>
  <w15:docId w15:val="{AB395466-0EFF-4239-9D3A-F1F59B2B70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27ABC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link w:val="Heading1Char"/>
    <w:qFormat/>
    <w:rsid w:val="00C133C9"/>
    <w:pPr>
      <w:spacing w:before="100" w:beforeAutospacing="1" w:after="100" w:afterAutospacing="1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00B3"/>
    <w:pPr>
      <w:spacing w:after="0" w:line="240" w:lineRule="auto"/>
    </w:pPr>
    <w:rPr>
      <w:lang w:val="en-GB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3900B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rsid w:val="003900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3900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425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B082F"/>
    <w:rPr>
      <w:b/>
      <w:bCs/>
    </w:rPr>
  </w:style>
  <w:style w:type="paragraph" w:styleId="NormalWeb">
    <w:name w:val="Normal (Web)"/>
    <w:basedOn w:val="Normal"/>
    <w:unhideWhenUsed/>
    <w:rsid w:val="00CB082F"/>
    <w:pPr>
      <w:spacing w:before="100" w:beforeAutospacing="1" w:after="240"/>
    </w:pPr>
    <w:rPr>
      <w:rFonts w:ascii="Times New Roman" w:hAnsi="Times New Roman" w:eastAsia="Times New Roman" w:cs="Times New Roman"/>
    </w:rPr>
  </w:style>
  <w:style w:type="paragraph" w:styleId="colorfullist-accent1" w:customStyle="1">
    <w:name w:val="colorfullist-accent1"/>
    <w:basedOn w:val="Normal"/>
    <w:rsid w:val="005E7D1C"/>
    <w:pPr>
      <w:ind w:left="720"/>
    </w:pPr>
    <w:rPr>
      <w:rFonts w:ascii="Times" w:hAnsi="Times" w:cs="Times"/>
    </w:rPr>
  </w:style>
  <w:style w:type="character" w:styleId="apple-style-span" w:customStyle="1">
    <w:name w:val="apple-style-span"/>
    <w:basedOn w:val="DefaultParagraphFont"/>
    <w:rsid w:val="005E7D1C"/>
  </w:style>
  <w:style w:type="paragraph" w:styleId="PlainText">
    <w:name w:val="Plain Text"/>
    <w:basedOn w:val="Normal"/>
    <w:link w:val="PlainTextChar"/>
    <w:uiPriority w:val="99"/>
    <w:unhideWhenUsed/>
    <w:rsid w:val="00C333A7"/>
    <w:rPr>
      <w:rFonts w:ascii="Consolas" w:hAnsi="Consolas" w:cstheme="minorBidi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C333A7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765B6B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default" w:customStyle="1">
    <w:name w:val="default"/>
    <w:basedOn w:val="Normal"/>
    <w:uiPriority w:val="99"/>
    <w:rsid w:val="00BA23C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BA23CE"/>
    <w:rPr>
      <w:i/>
      <w:iCs/>
    </w:rPr>
  </w:style>
  <w:style w:type="paragraph" w:styleId="Default0" w:customStyle="1">
    <w:name w:val="Default"/>
    <w:rsid w:val="00F1616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GB"/>
    </w:rPr>
  </w:style>
  <w:style w:type="table" w:styleId="TableGrid1" w:customStyle="1">
    <w:name w:val="Table Grid1"/>
    <w:basedOn w:val="TableNormal"/>
    <w:next w:val="TableGrid"/>
    <w:uiPriority w:val="59"/>
    <w:rsid w:val="00AC5100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2D75B4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2D75B4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7193A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93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93A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B7193A"/>
    <w:rPr>
      <w:rFonts w:eastAsiaTheme="minorEastAsia"/>
      <w:color w:val="5A5A5A" w:themeColor="text1" w:themeTint="A5"/>
      <w:spacing w:val="15"/>
    </w:rPr>
  </w:style>
  <w:style w:type="character" w:styleId="Heading1Char" w:customStyle="1">
    <w:name w:val="Heading 1 Char"/>
    <w:basedOn w:val="DefaultParagraphFont"/>
    <w:link w:val="Heading1"/>
    <w:rsid w:val="00C133C9"/>
    <w:rPr>
      <w:rFonts w:ascii="Arial Unicode MS" w:hAnsi="Arial Unicode MS" w:eastAsia="Arial Unicode MS" w:cs="Arial Unicode MS"/>
      <w:b/>
      <w:bCs/>
      <w:kern w:val="36"/>
      <w:sz w:val="48"/>
      <w:szCs w:val="48"/>
      <w:lang w:val="en-GB"/>
    </w:rPr>
  </w:style>
  <w:style w:type="paragraph" w:styleId="Footer">
    <w:name w:val="footer"/>
    <w:basedOn w:val="Normal"/>
    <w:link w:val="FooterChar"/>
    <w:uiPriority w:val="99"/>
    <w:rsid w:val="002B198A"/>
    <w:pPr>
      <w:tabs>
        <w:tab w:val="center" w:pos="4320"/>
        <w:tab w:val="right" w:pos="8640"/>
      </w:tabs>
    </w:pPr>
    <w:rPr>
      <w:rFonts w:eastAsia="Times New Roman" w:cs="Times New Roman"/>
      <w:szCs w:val="20"/>
      <w:lang w:val="en-GB"/>
    </w:rPr>
  </w:style>
  <w:style w:type="character" w:styleId="FooterChar" w:customStyle="1">
    <w:name w:val="Footer Char"/>
    <w:basedOn w:val="DefaultParagraphFont"/>
    <w:link w:val="Footer"/>
    <w:uiPriority w:val="99"/>
    <w:rsid w:val="002B198A"/>
    <w:rPr>
      <w:rFonts w:ascii="Arial" w:hAnsi="Arial" w:eastAsia="Times New Roman" w:cs="Times New Roman"/>
      <w:sz w:val="24"/>
      <w:szCs w:val="20"/>
      <w:lang w:val="en-GB"/>
    </w:rPr>
  </w:style>
  <w:style w:type="character" w:styleId="PageNumber">
    <w:name w:val="page number"/>
    <w:basedOn w:val="DefaultParagraphFont"/>
    <w:rsid w:val="002B198A"/>
  </w:style>
  <w:style w:type="paragraph" w:styleId="Header">
    <w:name w:val="header"/>
    <w:basedOn w:val="Normal"/>
    <w:link w:val="HeaderChar"/>
    <w:uiPriority w:val="99"/>
    <w:unhideWhenUsed/>
    <w:rsid w:val="002B198A"/>
    <w:pPr>
      <w:tabs>
        <w:tab w:val="center" w:pos="4153"/>
        <w:tab w:val="right" w:pos="8306"/>
      </w:tabs>
    </w:pPr>
    <w:rPr>
      <w:rFonts w:ascii="Times New Roman" w:hAnsi="Times New Roman" w:eastAsia="Times New Roman" w:cs="Times New Roman"/>
      <w:sz w:val="20"/>
      <w:szCs w:val="20"/>
      <w:lang w:val="en-GB" w:eastAsia="en-GB"/>
    </w:rPr>
  </w:style>
  <w:style w:type="character" w:styleId="HeaderChar" w:customStyle="1">
    <w:name w:val="Header Char"/>
    <w:basedOn w:val="DefaultParagraphFont"/>
    <w:link w:val="Header"/>
    <w:uiPriority w:val="99"/>
    <w:rsid w:val="002B198A"/>
    <w:rPr>
      <w:rFonts w:ascii="Times New Roman" w:hAnsi="Times New Roman" w:eastAsia="Times New Roman" w:cs="Times New Roman"/>
      <w:sz w:val="20"/>
      <w:szCs w:val="20"/>
      <w:lang w:val="en-GB" w:eastAsia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2B198A"/>
    <w:pPr>
      <w:jc w:val="both"/>
    </w:pPr>
    <w:rPr>
      <w:rFonts w:ascii="Times New Roman" w:hAnsi="Times New Roman" w:cs="Times New Roman" w:eastAsiaTheme="minorEastAsia"/>
      <w:lang w:val="en-GB" w:eastAsia="en-GB"/>
    </w:rPr>
  </w:style>
  <w:style w:type="character" w:styleId="BodyTextChar" w:customStyle="1">
    <w:name w:val="Body Text Char"/>
    <w:basedOn w:val="DefaultParagraphFont"/>
    <w:link w:val="BodyText"/>
    <w:uiPriority w:val="1"/>
    <w:rsid w:val="002B198A"/>
    <w:rPr>
      <w:rFonts w:ascii="Times New Roman" w:hAnsi="Times New Roman" w:cs="Times New Roman" w:eastAsiaTheme="minorEastAsia"/>
      <w:sz w:val="24"/>
      <w:szCs w:val="24"/>
      <w:lang w:val="en-GB" w:eastAsia="en-GB"/>
    </w:rPr>
  </w:style>
  <w:style w:type="paragraph" w:styleId="TableParagraph" w:customStyle="1">
    <w:name w:val="Table Paragraph"/>
    <w:basedOn w:val="Normal"/>
    <w:uiPriority w:val="1"/>
    <w:qFormat/>
    <w:rsid w:val="002B198A"/>
    <w:pPr>
      <w:widowControl w:val="0"/>
    </w:pPr>
    <w:rPr>
      <w:rFonts w:asciiTheme="minorHAnsi" w:hAnsiTheme="minorHAnsi" w:cstheme="minorBidi"/>
      <w:sz w:val="22"/>
      <w:szCs w:val="22"/>
    </w:rPr>
  </w:style>
  <w:style w:type="paragraph" w:styleId="Heading2">
    <w:uiPriority w:val="9"/>
    <w:name w:val="heading 2"/>
    <w:basedOn w:val="Normal"/>
    <w:next w:val="Normal"/>
    <w:unhideWhenUsed/>
    <w:qFormat/>
    <w:rsid w:val="7F6FBC31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784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4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91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080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98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719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118016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48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811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793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584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371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5920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031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5804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07327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3397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2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50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00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108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384221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176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288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249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900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7855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4999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7037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91867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7449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8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428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67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94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84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511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06045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32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329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147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466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1331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2436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8242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1353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608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6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2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8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62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476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2337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dotted" w:sz="6" w:space="15" w:color="002E66"/>
                    <w:right w:val="none" w:sz="0" w:space="0" w:color="auto"/>
                  </w:divBdr>
                  <w:divsChild>
                    <w:div w:id="38626987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08639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5" w:color="002E66"/>
                            <w:right w:val="none" w:sz="0" w:space="0" w:color="auto"/>
                          </w:divBdr>
                          <w:divsChild>
                            <w:div w:id="38437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35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8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9196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3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94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67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3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666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2447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598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882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2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3963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7825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811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7136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2659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0115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7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slater.STJAMES\Desktop\Blank%20letter%20head%20NEW%20LOGO%20JUNIO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e2a603-934e-4cc0-825c-2f577f0ca2af" xsi:nil="true"/>
    <lcf76f155ced4ddcb4097134ff3c332f xmlns="7919a0da-f7e5-48be-bd94-5fc7e79ad3d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72F87C71FF314EB1D31599C2B9DDBA" ma:contentTypeVersion="21" ma:contentTypeDescription="Create a new document." ma:contentTypeScope="" ma:versionID="908a40a68c3f2c3e81572236efce077f">
  <xsd:schema xmlns:xsd="http://www.w3.org/2001/XMLSchema" xmlns:xs="http://www.w3.org/2001/XMLSchema" xmlns:p="http://schemas.microsoft.com/office/2006/metadata/properties" xmlns:ns1="http://schemas.microsoft.com/sharepoint/v3" xmlns:ns2="7919a0da-f7e5-48be-bd94-5fc7e79ad3d0" xmlns:ns3="73e2a603-934e-4cc0-825c-2f577f0ca2af" targetNamespace="http://schemas.microsoft.com/office/2006/metadata/properties" ma:root="true" ma:fieldsID="48a3c7c048d67c56422278c71242bf8e" ns1:_="" ns2:_="" ns3:_="">
    <xsd:import namespace="http://schemas.microsoft.com/sharepoint/v3"/>
    <xsd:import namespace="7919a0da-f7e5-48be-bd94-5fc7e79ad3d0"/>
    <xsd:import namespace="73e2a603-934e-4cc0-825c-2f577f0ca2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9a0da-f7e5-48be-bd94-5fc7e79ad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0181756-f346-41f7-831c-ab35f03c50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2a603-934e-4cc0-825c-2f577f0ca2a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b7a70ed-b596-4009-a5a9-7d3e1354e933}" ma:internalName="TaxCatchAll" ma:showField="CatchAllData" ma:web="73e2a603-934e-4cc0-825c-2f577f0ca2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62C29-0F53-44EE-8A07-41806661F399}">
  <ds:schemaRefs>
    <ds:schemaRef ds:uri="http://schemas.microsoft.com/office/2006/metadata/properties"/>
    <ds:schemaRef ds:uri="http://schemas.microsoft.com/office/infopath/2007/PartnerControls"/>
    <ds:schemaRef ds:uri="73e2a603-934e-4cc0-825c-2f577f0ca2af"/>
    <ds:schemaRef ds:uri="7919a0da-f7e5-48be-bd94-5fc7e79ad3d0"/>
  </ds:schemaRefs>
</ds:datastoreItem>
</file>

<file path=customXml/itemProps2.xml><?xml version="1.0" encoding="utf-8"?>
<ds:datastoreItem xmlns:ds="http://schemas.openxmlformats.org/officeDocument/2006/customXml" ds:itemID="{598016A6-6FDF-41C9-8DBB-E03D43C1FE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DE778C-5949-48ED-90ED-521E98255D23}"/>
</file>

<file path=customXml/itemProps4.xml><?xml version="1.0" encoding="utf-8"?>
<ds:datastoreItem xmlns:ds="http://schemas.openxmlformats.org/officeDocument/2006/customXml" ds:itemID="{673979C3-2E82-42EB-A166-311EC3A06EB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Blank letter head NEW LOGO JUNIORS</ap:Template>
  <ap:Application>Microsoft Word for the web</ap:Application>
  <ap:DocSecurity>0</ap:DocSecurity>
  <ap:ScaleCrop>false</ap:ScaleCrop>
  <ap:Company>Any Authorised User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Slater</dc:creator>
  <cp:lastModifiedBy>Emily Nadin</cp:lastModifiedBy>
  <cp:revision>8</cp:revision>
  <cp:lastPrinted>2018-01-09T15:40:00Z</cp:lastPrinted>
  <dcterms:created xsi:type="dcterms:W3CDTF">2022-06-06T13:19:00Z</dcterms:created>
  <dcterms:modified xsi:type="dcterms:W3CDTF">2025-10-06T11:26:21Z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0x010100BC72F87C71FF314EB1D31599C2B9DDBA</vt:lpwstr>
  </property>
  <property fmtid="{D5CDD505-2E9C-101B-9397-08002B2CF9AE}" pid="3" name="MediaServiceImageTags">
    <vt:lpwstr/>
  </property>
</Properties>
</file>